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904" w:rsidRDefault="002D1904"/>
    <w:tbl>
      <w:tblPr>
        <w:tblW w:w="6912" w:type="dxa"/>
        <w:tblInd w:w="2790" w:type="dxa"/>
        <w:tblLayout w:type="fixed"/>
        <w:tblLook w:val="01E0" w:firstRow="1" w:lastRow="1" w:firstColumn="1" w:lastColumn="1" w:noHBand="0" w:noVBand="0"/>
      </w:tblPr>
      <w:tblGrid>
        <w:gridCol w:w="2340"/>
        <w:gridCol w:w="4572"/>
      </w:tblGrid>
      <w:tr w:rsidR="00C94962" w:rsidRPr="00C94962" w:rsidTr="002D1904">
        <w:tc>
          <w:tcPr>
            <w:tcW w:w="2340" w:type="dxa"/>
          </w:tcPr>
          <w:p w:rsidR="00C94962" w:rsidRPr="00C94962" w:rsidRDefault="00C94962" w:rsidP="008A75A4">
            <w:pPr>
              <w:jc w:val="right"/>
              <w:rPr>
                <w:rFonts w:ascii="Soberana Sans" w:hAnsi="Soberana Sans" w:cs="Lucida Sans Unicode"/>
                <w:sz w:val="22"/>
              </w:rPr>
            </w:pPr>
            <w:r w:rsidRPr="00C94962">
              <w:rPr>
                <w:rFonts w:ascii="Soberana Sans" w:hAnsi="Soberana Sans" w:cs="Lucida Sans Unicode"/>
                <w:sz w:val="22"/>
              </w:rPr>
              <w:t xml:space="preserve">Oficio No. </w:t>
            </w:r>
          </w:p>
        </w:tc>
        <w:tc>
          <w:tcPr>
            <w:tcW w:w="4572" w:type="dxa"/>
          </w:tcPr>
          <w:p w:rsidR="00C94962" w:rsidRPr="00C94962" w:rsidRDefault="00C94962" w:rsidP="00C2724F">
            <w:pPr>
              <w:jc w:val="right"/>
              <w:rPr>
                <w:rFonts w:ascii="Soberana Sans" w:hAnsi="Soberana Sans" w:cs="Lucida Sans Unicode"/>
                <w:b/>
                <w:sz w:val="22"/>
              </w:rPr>
            </w:pPr>
            <w:r w:rsidRPr="00C94962">
              <w:rPr>
                <w:rFonts w:ascii="Soberana Sans" w:hAnsi="Soberana Sans" w:cs="Lucida Sans Unicode"/>
                <w:sz w:val="22"/>
              </w:rPr>
              <w:t>Asunto: Asignación oficial de residencia</w:t>
            </w:r>
          </w:p>
        </w:tc>
      </w:tr>
      <w:tr w:rsidR="00C94962" w:rsidRPr="00C94962" w:rsidTr="002D1904">
        <w:tc>
          <w:tcPr>
            <w:tcW w:w="6912" w:type="dxa"/>
            <w:gridSpan w:val="2"/>
          </w:tcPr>
          <w:p w:rsidR="00C94962" w:rsidRPr="00C94962" w:rsidRDefault="00C94962" w:rsidP="008A75A4">
            <w:pPr>
              <w:jc w:val="right"/>
              <w:rPr>
                <w:rFonts w:ascii="Soberana Sans" w:hAnsi="Soberana Sans" w:cs="Lucida Sans Unicode"/>
                <w:sz w:val="22"/>
              </w:rPr>
            </w:pPr>
            <w:r w:rsidRPr="00C94962">
              <w:rPr>
                <w:rFonts w:ascii="Soberana Sans" w:hAnsi="Soberana Sans" w:cs="Lucida Sans Unicode"/>
                <w:sz w:val="22"/>
              </w:rPr>
              <w:tab/>
            </w:r>
            <w:r w:rsidRPr="00C94962">
              <w:rPr>
                <w:rFonts w:ascii="Soberana Sans" w:hAnsi="Soberana Sans" w:cs="Lucida Sans Unicode"/>
                <w:sz w:val="22"/>
              </w:rPr>
              <w:tab/>
              <w:t xml:space="preserve">Acayucan, ver a  de de </w:t>
            </w:r>
          </w:p>
        </w:tc>
      </w:tr>
    </w:tbl>
    <w:p w:rsidR="00C94962" w:rsidRPr="00C94962" w:rsidRDefault="00C94962" w:rsidP="00C94962">
      <w:pPr>
        <w:jc w:val="right"/>
        <w:rPr>
          <w:rFonts w:ascii="Soberana Sans" w:hAnsi="Soberana San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68"/>
      </w:tblGrid>
      <w:tr w:rsidR="00C94962" w:rsidRPr="00C94962" w:rsidTr="00C2724F">
        <w:tc>
          <w:tcPr>
            <w:tcW w:w="5268" w:type="dxa"/>
          </w:tcPr>
          <w:p w:rsidR="00C94962" w:rsidRPr="00833460" w:rsidRDefault="00C94962" w:rsidP="008A75A4">
            <w:pPr>
              <w:tabs>
                <w:tab w:val="center" w:pos="4252"/>
                <w:tab w:val="right" w:pos="8504"/>
              </w:tabs>
              <w:rPr>
                <w:rFonts w:ascii="Soberana Sans" w:hAnsi="Soberana Sans"/>
                <w:b/>
              </w:rPr>
            </w:pPr>
            <w:r w:rsidRPr="00C94962">
              <w:rPr>
                <w:rFonts w:ascii="Soberana Sans" w:hAnsi="Soberana Sans"/>
                <w:b/>
              </w:rPr>
              <w:t xml:space="preserve">C.  </w:t>
            </w:r>
          </w:p>
        </w:tc>
      </w:tr>
    </w:tbl>
    <w:p w:rsidR="00C94962" w:rsidRPr="00C94962" w:rsidRDefault="00C2724F" w:rsidP="00C94962">
      <w:pPr>
        <w:jc w:val="both"/>
        <w:rPr>
          <w:rFonts w:ascii="Soberana Sans" w:hAnsi="Soberana Sans"/>
        </w:rPr>
      </w:pPr>
      <w:r>
        <w:rPr>
          <w:rFonts w:ascii="Soberana Sans" w:hAnsi="Soberana Sans"/>
          <w:b/>
        </w:rPr>
        <w:t xml:space="preserve">  </w:t>
      </w:r>
      <w:r w:rsidR="00C94962" w:rsidRPr="00C94962">
        <w:rPr>
          <w:rFonts w:ascii="Soberana Sans" w:hAnsi="Soberana Sans"/>
          <w:b/>
        </w:rPr>
        <w:t>P r e s e n t e</w:t>
      </w:r>
      <w:r>
        <w:rPr>
          <w:rFonts w:ascii="Soberana Sans" w:hAnsi="Soberana Sans"/>
          <w:b/>
        </w:rPr>
        <w:t>:</w:t>
      </w:r>
    </w:p>
    <w:p w:rsidR="00C94962" w:rsidRPr="00C94962" w:rsidRDefault="00C94962" w:rsidP="00C94962">
      <w:pPr>
        <w:tabs>
          <w:tab w:val="left" w:pos="480"/>
        </w:tabs>
        <w:jc w:val="both"/>
        <w:rPr>
          <w:rFonts w:ascii="Soberana Sans" w:hAnsi="Soberana Sans"/>
        </w:rPr>
      </w:pPr>
    </w:p>
    <w:p w:rsidR="00C94962" w:rsidRPr="00C2724F" w:rsidRDefault="00C94962" w:rsidP="002D190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ind w:right="51"/>
        <w:jc w:val="both"/>
        <w:rPr>
          <w:rFonts w:ascii="Soberana Sans" w:hAnsi="Soberana Sans"/>
          <w:sz w:val="20"/>
          <w:szCs w:val="20"/>
        </w:rPr>
      </w:pPr>
      <w:r w:rsidRPr="00C94962">
        <w:rPr>
          <w:rFonts w:ascii="Soberana Sans" w:hAnsi="Soberana Sans"/>
        </w:rPr>
        <w:tab/>
      </w:r>
      <w:r w:rsidRPr="00C2724F">
        <w:rPr>
          <w:rFonts w:ascii="Soberana Sans" w:hAnsi="Soberana Sans"/>
          <w:sz w:val="20"/>
          <w:szCs w:val="20"/>
        </w:rPr>
        <w:t>De conformidad con lo que expresan los lineamientos del Manual de procedimientos para la planeación, operación y acreditación de las residencias profesionales en los Institutos Tecnológicos, le comunico que el anteproyecto denominado:</w:t>
      </w:r>
    </w:p>
    <w:p w:rsidR="00C94962" w:rsidRPr="00C94962" w:rsidRDefault="00C94962" w:rsidP="00C9496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ind w:right="-316"/>
        <w:jc w:val="both"/>
        <w:rPr>
          <w:rFonts w:ascii="Soberana Sans" w:hAnsi="Soberana Sans"/>
          <w:szCs w:val="20"/>
        </w:rPr>
      </w:pPr>
    </w:p>
    <w:p w:rsidR="00C94962" w:rsidRPr="00C2724F" w:rsidRDefault="00C94962" w:rsidP="00C9496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ind w:right="-316"/>
        <w:jc w:val="center"/>
        <w:rPr>
          <w:rFonts w:ascii="Soberana Sans" w:hAnsi="Soberana Sans"/>
          <w:b/>
          <w:sz w:val="20"/>
          <w:szCs w:val="20"/>
        </w:rPr>
      </w:pPr>
      <w:r w:rsidRPr="00C94962">
        <w:rPr>
          <w:rFonts w:ascii="Soberana Sans" w:hAnsi="Soberana Sans"/>
          <w:b/>
          <w:szCs w:val="20"/>
        </w:rPr>
        <w:t>“</w:t>
      </w:r>
      <w:r w:rsidR="002D1904" w:rsidRPr="002D1904">
        <w:rPr>
          <w:rFonts w:ascii="Soberana Sans" w:hAnsi="Soberana Sans"/>
          <w:b/>
          <w:szCs w:val="20"/>
        </w:rPr>
        <w:t>"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3152"/>
      </w:tblGrid>
      <w:tr w:rsidR="00C94962" w:rsidRPr="00C94962" w:rsidTr="002D1904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4962" w:rsidRPr="00C94962" w:rsidRDefault="00C94962" w:rsidP="00346EF0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060"/>
                <w:tab w:val="center" w:pos="4252"/>
                <w:tab w:val="left" w:pos="4320"/>
                <w:tab w:val="center" w:pos="4844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8504"/>
                <w:tab w:val="left" w:pos="8640"/>
              </w:tabs>
              <w:suppressAutoHyphens/>
              <w:jc w:val="center"/>
              <w:rPr>
                <w:rFonts w:ascii="Soberana Sans" w:hAnsi="Soberana Sans"/>
                <w:b/>
                <w:szCs w:val="20"/>
              </w:rPr>
            </w:pPr>
            <w:r w:rsidRPr="00C94962">
              <w:rPr>
                <w:rFonts w:ascii="Soberana Sans" w:hAnsi="Soberana Sans"/>
                <w:b/>
                <w:szCs w:val="20"/>
              </w:rPr>
              <w:t xml:space="preserve"> </w:t>
            </w:r>
          </w:p>
          <w:p w:rsidR="00C94962" w:rsidRPr="00C94962" w:rsidRDefault="00C94962" w:rsidP="00346EF0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060"/>
                <w:tab w:val="center" w:pos="4252"/>
                <w:tab w:val="left" w:pos="4320"/>
                <w:tab w:val="center" w:pos="4844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8504"/>
                <w:tab w:val="left" w:pos="8640"/>
              </w:tabs>
              <w:suppressAutoHyphens/>
              <w:rPr>
                <w:rFonts w:ascii="Soberana Sans" w:hAnsi="Soberana Sans"/>
                <w:b/>
                <w:szCs w:val="20"/>
              </w:rPr>
            </w:pPr>
          </w:p>
        </w:tc>
      </w:tr>
      <w:tr w:rsidR="00C94962" w:rsidRPr="00C2724F" w:rsidTr="002D1904">
        <w:trPr>
          <w:trHeight w:val="34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4962" w:rsidRDefault="00C94962" w:rsidP="00346EF0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25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8504"/>
                <w:tab w:val="left" w:pos="8640"/>
              </w:tabs>
              <w:suppressAutoHyphens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C2724F">
              <w:rPr>
                <w:rFonts w:ascii="Soberana Sans" w:hAnsi="Soberana Sans"/>
                <w:sz w:val="20"/>
                <w:szCs w:val="20"/>
              </w:rPr>
              <w:t xml:space="preserve">Ha sido avalado y autorizado para desarrollarse: Por lo que el jefe de la carrera de </w:t>
            </w:r>
            <w:r w:rsidR="002D1904" w:rsidRPr="00C2724F">
              <w:rPr>
                <w:rFonts w:ascii="Soberana Sans" w:hAnsi="Soberana Sans"/>
                <w:b/>
                <w:sz w:val="20"/>
                <w:szCs w:val="20"/>
              </w:rPr>
              <w:t>INGENIER</w:t>
            </w:r>
            <w:r w:rsidR="002D1904" w:rsidRPr="00C2724F">
              <w:rPr>
                <w:rFonts w:ascii="Soberana Sans" w:hAnsi="Soberana Sans" w:hint="eastAsia"/>
                <w:b/>
                <w:sz w:val="20"/>
                <w:szCs w:val="20"/>
              </w:rPr>
              <w:t>Í</w:t>
            </w:r>
            <w:r w:rsidR="002D1904" w:rsidRPr="00C2724F">
              <w:rPr>
                <w:rFonts w:ascii="Soberana Sans" w:hAnsi="Soberana Sans"/>
                <w:b/>
                <w:sz w:val="20"/>
                <w:szCs w:val="20"/>
              </w:rPr>
              <w:t xml:space="preserve">A </w:t>
            </w:r>
            <w:r w:rsidR="002D1904">
              <w:rPr>
                <w:rFonts w:ascii="Soberana Sans" w:hAnsi="Soberana Sans"/>
                <w:b/>
                <w:sz w:val="20"/>
                <w:szCs w:val="20"/>
              </w:rPr>
              <w:t xml:space="preserve">CIVIL </w:t>
            </w:r>
            <w:r w:rsidR="002D1904">
              <w:rPr>
                <w:rFonts w:ascii="Soberana Sans" w:hAnsi="Soberana Sans"/>
                <w:sz w:val="20"/>
                <w:szCs w:val="20"/>
              </w:rPr>
              <w:t xml:space="preserve"> </w:t>
            </w:r>
            <w:r w:rsidR="00C2724F">
              <w:rPr>
                <w:rFonts w:ascii="Soberana Sans" w:hAnsi="Soberana Sans"/>
                <w:sz w:val="20"/>
                <w:szCs w:val="20"/>
              </w:rPr>
              <w:t>ha designado al (la):</w:t>
            </w:r>
          </w:p>
          <w:p w:rsidR="00C2724F" w:rsidRPr="00C2724F" w:rsidRDefault="00C2724F" w:rsidP="00346EF0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25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8504"/>
                <w:tab w:val="left" w:pos="8640"/>
              </w:tabs>
              <w:suppressAutoHyphens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C94962" w:rsidRPr="00C2724F" w:rsidRDefault="00C94962" w:rsidP="00346EF0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25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8504"/>
                <w:tab w:val="left" w:pos="8640"/>
              </w:tabs>
              <w:suppressAutoHyphens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C2724F">
              <w:rPr>
                <w:rFonts w:ascii="Soberana Sans" w:hAnsi="Soberana Sans"/>
                <w:sz w:val="20"/>
                <w:szCs w:val="20"/>
              </w:rPr>
              <w:t>C</w:t>
            </w:r>
            <w:r w:rsidR="005618A8" w:rsidRPr="00C2724F">
              <w:rPr>
                <w:rFonts w:ascii="Soberana Sans" w:hAnsi="Soberana Sans"/>
                <w:sz w:val="20"/>
                <w:szCs w:val="20"/>
              </w:rPr>
              <w:t>:</w:t>
            </w:r>
            <w:r w:rsidR="005618A8" w:rsidRPr="00C8504A">
              <w:rPr>
                <w:rFonts w:ascii="Soberana Sans" w:hAnsi="Soberana Sans"/>
                <w:b/>
                <w:sz w:val="20"/>
                <w:szCs w:val="20"/>
                <w:u w:val="single"/>
              </w:rPr>
              <w:t xml:space="preserve"> </w:t>
            </w:r>
            <w:r w:rsidR="00C8504A" w:rsidRPr="00C8504A">
              <w:rPr>
                <w:rFonts w:ascii="Soberana Sans" w:hAnsi="Soberana Sans"/>
                <w:b/>
                <w:sz w:val="20"/>
                <w:szCs w:val="20"/>
                <w:u w:val="single"/>
              </w:rPr>
              <w:t xml:space="preserve">                                </w:t>
            </w:r>
            <w:r w:rsidR="00C8504A"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  <w:r w:rsidRPr="00C2724F">
              <w:rPr>
                <w:rFonts w:ascii="Soberana Sans" w:hAnsi="Soberana Sans"/>
                <w:sz w:val="20"/>
                <w:szCs w:val="20"/>
              </w:rPr>
              <w:t xml:space="preserve">como su asesor interno. </w:t>
            </w:r>
          </w:p>
          <w:p w:rsidR="00C94962" w:rsidRPr="00C2724F" w:rsidRDefault="00C94962" w:rsidP="00346EF0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25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8504"/>
                <w:tab w:val="left" w:pos="8640"/>
              </w:tabs>
              <w:suppressAutoHyphens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C94962" w:rsidRPr="00C2724F" w:rsidTr="002D19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152" w:type="dxa"/>
        </w:trPr>
        <w:tc>
          <w:tcPr>
            <w:tcW w:w="6487" w:type="dxa"/>
          </w:tcPr>
          <w:p w:rsidR="00C94962" w:rsidRPr="00C2724F" w:rsidRDefault="00C94962" w:rsidP="00346EF0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25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8504"/>
                <w:tab w:val="left" w:pos="8640"/>
              </w:tabs>
              <w:suppressAutoHyphens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C94962" w:rsidRPr="00C2724F" w:rsidRDefault="00C94962" w:rsidP="00C94962">
      <w:pPr>
        <w:tabs>
          <w:tab w:val="left" w:pos="-5760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-720"/>
          <w:tab w:val="left" w:pos="0"/>
          <w:tab w:val="left" w:pos="720"/>
          <w:tab w:val="left" w:pos="2552"/>
          <w:tab w:val="left" w:pos="2880"/>
          <w:tab w:val="left" w:pos="3600"/>
          <w:tab w:val="left" w:pos="4320"/>
        </w:tabs>
        <w:suppressAutoHyphens/>
        <w:jc w:val="both"/>
        <w:rPr>
          <w:rFonts w:ascii="Soberana Sans" w:hAnsi="Soberana Sans"/>
          <w:spacing w:val="-3"/>
          <w:sz w:val="20"/>
          <w:szCs w:val="20"/>
        </w:rPr>
      </w:pPr>
      <w:r w:rsidRPr="00C2724F">
        <w:rPr>
          <w:rFonts w:ascii="Soberana Sans" w:hAnsi="Soberana Sans"/>
          <w:spacing w:val="-3"/>
          <w:sz w:val="20"/>
          <w:szCs w:val="20"/>
        </w:rPr>
        <w:t xml:space="preserve">El cual deberá desarrollarse en el periodo </w:t>
      </w:r>
      <w:r w:rsidR="00C8504A">
        <w:rPr>
          <w:rFonts w:ascii="Soberana Sans" w:hAnsi="Soberana Sans"/>
          <w:spacing w:val="-3"/>
          <w:sz w:val="20"/>
          <w:szCs w:val="20"/>
        </w:rPr>
        <w:t>_____________________________</w:t>
      </w:r>
      <w:r w:rsidRPr="00C2724F">
        <w:rPr>
          <w:rFonts w:ascii="Soberana Sans" w:hAnsi="Soberana Sans"/>
          <w:spacing w:val="-3"/>
          <w:sz w:val="20"/>
          <w:szCs w:val="20"/>
        </w:rPr>
        <w:t>.</w:t>
      </w:r>
    </w:p>
    <w:p w:rsidR="00C94962" w:rsidRPr="00C2724F" w:rsidRDefault="00C94962" w:rsidP="00C94962">
      <w:pPr>
        <w:tabs>
          <w:tab w:val="left" w:pos="-5760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-720"/>
          <w:tab w:val="left" w:pos="0"/>
          <w:tab w:val="left" w:pos="720"/>
          <w:tab w:val="left" w:pos="2552"/>
          <w:tab w:val="left" w:pos="2880"/>
          <w:tab w:val="left" w:pos="3600"/>
          <w:tab w:val="left" w:pos="4320"/>
        </w:tabs>
        <w:suppressAutoHyphens/>
        <w:jc w:val="both"/>
        <w:rPr>
          <w:rFonts w:ascii="Soberana Sans" w:hAnsi="Soberana Sans"/>
          <w:spacing w:val="-3"/>
          <w:sz w:val="20"/>
          <w:szCs w:val="20"/>
        </w:rPr>
      </w:pPr>
    </w:p>
    <w:p w:rsidR="00C94962" w:rsidRPr="00C2724F" w:rsidRDefault="00C94962" w:rsidP="00C94962">
      <w:pPr>
        <w:tabs>
          <w:tab w:val="left" w:pos="-5760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-720"/>
          <w:tab w:val="left" w:pos="0"/>
          <w:tab w:val="left" w:pos="720"/>
          <w:tab w:val="left" w:pos="2552"/>
          <w:tab w:val="left" w:pos="2880"/>
          <w:tab w:val="left" w:pos="3600"/>
          <w:tab w:val="left" w:pos="4320"/>
        </w:tabs>
        <w:suppressAutoHyphens/>
        <w:jc w:val="both"/>
        <w:rPr>
          <w:rFonts w:ascii="Soberana Sans" w:hAnsi="Soberana Sans"/>
          <w:sz w:val="20"/>
          <w:szCs w:val="20"/>
        </w:rPr>
      </w:pPr>
      <w:r w:rsidRPr="00C2724F">
        <w:rPr>
          <w:rFonts w:ascii="Soberana Sans" w:hAnsi="Soberana Sans"/>
          <w:spacing w:val="-3"/>
          <w:sz w:val="20"/>
          <w:szCs w:val="20"/>
        </w:rPr>
        <w:tab/>
        <w:t>Si</w:t>
      </w:r>
      <w:r w:rsidRPr="00C2724F">
        <w:rPr>
          <w:rFonts w:ascii="Soberana Sans" w:hAnsi="Soberana Sans"/>
          <w:sz w:val="20"/>
          <w:szCs w:val="20"/>
        </w:rPr>
        <w:t>n otro particular por el momento, le(s) exhorto una vez más a cumplir a cabalidad con éste compromiso académico aprovechando la ocasión para saludarle(s).</w:t>
      </w:r>
    </w:p>
    <w:p w:rsidR="00C94962" w:rsidRPr="00C2724F" w:rsidRDefault="00C94962" w:rsidP="00C94962">
      <w:pPr>
        <w:pStyle w:val="Ttulo2"/>
        <w:rPr>
          <w:rFonts w:ascii="Soberana Sans" w:hAnsi="Soberana Sans"/>
          <w:sz w:val="20"/>
          <w:szCs w:val="20"/>
          <w:lang w:val="es-MX"/>
        </w:rPr>
      </w:pPr>
    </w:p>
    <w:p w:rsidR="00C94962" w:rsidRPr="00C2724F" w:rsidRDefault="00C94962" w:rsidP="00C94962">
      <w:pPr>
        <w:pStyle w:val="Ttulo2"/>
        <w:jc w:val="left"/>
        <w:rPr>
          <w:rFonts w:ascii="Soberana Sans" w:hAnsi="Soberana Sans"/>
          <w:sz w:val="20"/>
          <w:szCs w:val="20"/>
          <w:lang w:val="es-MX"/>
        </w:rPr>
      </w:pPr>
    </w:p>
    <w:p w:rsidR="00C94962" w:rsidRPr="00C94962" w:rsidRDefault="00C94962" w:rsidP="00C94962">
      <w:pPr>
        <w:pStyle w:val="Ttulo2"/>
        <w:rPr>
          <w:rFonts w:ascii="Soberana Sans" w:hAnsi="Soberana Sans"/>
          <w:lang w:val="es-MX"/>
        </w:rPr>
      </w:pPr>
      <w:r w:rsidRPr="00C94962">
        <w:rPr>
          <w:rFonts w:ascii="Soberana Sans" w:hAnsi="Soberana Sans"/>
          <w:lang w:val="es-MX"/>
        </w:rPr>
        <w:t>A  T  E  N  T  A  M  E  N  T  E</w:t>
      </w:r>
    </w:p>
    <w:p w:rsidR="00C94962" w:rsidRPr="00C94962" w:rsidRDefault="00C94962" w:rsidP="00C94962">
      <w:pPr>
        <w:tabs>
          <w:tab w:val="left" w:pos="9639"/>
        </w:tabs>
        <w:ind w:left="567" w:right="141"/>
        <w:jc w:val="center"/>
        <w:rPr>
          <w:rFonts w:ascii="Soberana Sans" w:hAnsi="Soberana Sans"/>
          <w:szCs w:val="20"/>
        </w:rPr>
      </w:pPr>
      <w:r w:rsidRPr="00C94962">
        <w:rPr>
          <w:rFonts w:ascii="Soberana Sans" w:hAnsi="Soberana Sans"/>
          <w:szCs w:val="20"/>
        </w:rPr>
        <w:t xml:space="preserve"> “SUFRAGIO EFECTIVO NO REELECCIÓN”</w:t>
      </w:r>
    </w:p>
    <w:p w:rsidR="00C94962" w:rsidRPr="00C94962" w:rsidRDefault="00C94962" w:rsidP="00C94962">
      <w:pPr>
        <w:tabs>
          <w:tab w:val="left" w:pos="9639"/>
        </w:tabs>
        <w:ind w:left="567" w:right="141"/>
        <w:jc w:val="center"/>
        <w:rPr>
          <w:rFonts w:ascii="Soberana Sans" w:hAnsi="Soberana Sans"/>
          <w:szCs w:val="20"/>
        </w:rPr>
      </w:pPr>
    </w:p>
    <w:p w:rsidR="00C94962" w:rsidRPr="00C94962" w:rsidRDefault="00C94962" w:rsidP="00C94962">
      <w:pPr>
        <w:tabs>
          <w:tab w:val="left" w:pos="9639"/>
        </w:tabs>
        <w:ind w:right="141"/>
        <w:rPr>
          <w:rFonts w:ascii="Soberana Sans" w:hAnsi="Soberana Sans"/>
          <w:szCs w:val="20"/>
        </w:rPr>
      </w:pPr>
    </w:p>
    <w:p w:rsidR="00C94962" w:rsidRPr="00C94962" w:rsidRDefault="00C94962" w:rsidP="00C94962">
      <w:pPr>
        <w:tabs>
          <w:tab w:val="left" w:pos="9639"/>
        </w:tabs>
        <w:ind w:left="567" w:right="141"/>
        <w:jc w:val="center"/>
        <w:rPr>
          <w:rFonts w:ascii="Soberana Sans" w:hAnsi="Soberana Sans"/>
          <w:szCs w:val="20"/>
        </w:rPr>
      </w:pPr>
    </w:p>
    <w:p w:rsidR="00C94962" w:rsidRPr="00C94962" w:rsidRDefault="00C94962" w:rsidP="00C94962">
      <w:pPr>
        <w:tabs>
          <w:tab w:val="left" w:pos="9639"/>
        </w:tabs>
        <w:ind w:left="567" w:right="141"/>
        <w:jc w:val="center"/>
        <w:rPr>
          <w:rFonts w:ascii="Soberana Sans" w:hAnsi="Soberana Sans"/>
          <w:b/>
          <w:sz w:val="22"/>
        </w:rPr>
      </w:pPr>
      <w:bookmarkStart w:id="0" w:name="_GoBack"/>
      <w:bookmarkEnd w:id="0"/>
    </w:p>
    <w:p w:rsidR="00C94962" w:rsidRPr="00C94962" w:rsidRDefault="00C94962" w:rsidP="00C94962">
      <w:pPr>
        <w:tabs>
          <w:tab w:val="left" w:pos="9639"/>
        </w:tabs>
        <w:ind w:left="567" w:right="141"/>
        <w:jc w:val="center"/>
        <w:rPr>
          <w:rFonts w:ascii="Soberana Sans" w:hAnsi="Soberana Sans"/>
          <w:b/>
          <w:sz w:val="22"/>
        </w:rPr>
      </w:pPr>
      <w:r w:rsidRPr="00C94962">
        <w:rPr>
          <w:rFonts w:ascii="Soberana Sans" w:hAnsi="Soberana Sans"/>
          <w:b/>
          <w:sz w:val="22"/>
        </w:rPr>
        <w:t>División de Estudios Profesionales</w:t>
      </w:r>
    </w:p>
    <w:p w:rsidR="00C94962" w:rsidRPr="00C94962" w:rsidRDefault="00C94962" w:rsidP="00C94962">
      <w:pPr>
        <w:jc w:val="center"/>
        <w:rPr>
          <w:rFonts w:ascii="Soberana Sans" w:hAnsi="Soberana Sans"/>
          <w:b/>
        </w:rPr>
      </w:pPr>
    </w:p>
    <w:p w:rsidR="00C94962" w:rsidRPr="00C94962" w:rsidRDefault="00C94962" w:rsidP="00C94962">
      <w:pPr>
        <w:jc w:val="center"/>
        <w:rPr>
          <w:rFonts w:ascii="Soberana Sans" w:hAnsi="Soberana Sans"/>
          <w:b/>
        </w:rPr>
      </w:pPr>
    </w:p>
    <w:p w:rsidR="00C94962" w:rsidRDefault="00C94962" w:rsidP="00C94962">
      <w:pPr>
        <w:jc w:val="center"/>
        <w:rPr>
          <w:rFonts w:ascii="Soberana Sans" w:hAnsi="Soberana Sans"/>
          <w:b/>
        </w:rPr>
      </w:pPr>
    </w:p>
    <w:p w:rsidR="002D1904" w:rsidRDefault="002D1904" w:rsidP="00C94962">
      <w:pPr>
        <w:jc w:val="center"/>
        <w:rPr>
          <w:rFonts w:ascii="Soberana Sans" w:hAnsi="Soberana Sans"/>
          <w:b/>
        </w:rPr>
      </w:pPr>
    </w:p>
    <w:p w:rsidR="002D1904" w:rsidRDefault="002D1904" w:rsidP="00C94962">
      <w:pPr>
        <w:jc w:val="center"/>
        <w:rPr>
          <w:rFonts w:ascii="Soberana Sans" w:hAnsi="Soberana Sans"/>
          <w:b/>
        </w:rPr>
      </w:pPr>
    </w:p>
    <w:p w:rsidR="002D1904" w:rsidRPr="00C94962" w:rsidRDefault="002D1904" w:rsidP="00C94962">
      <w:pPr>
        <w:jc w:val="center"/>
        <w:rPr>
          <w:rFonts w:ascii="Soberana Sans" w:hAnsi="Soberana Sans"/>
          <w:b/>
        </w:rPr>
      </w:pPr>
    </w:p>
    <w:p w:rsidR="00C94962" w:rsidRPr="00C94962" w:rsidRDefault="00C94962" w:rsidP="00C94962">
      <w:pPr>
        <w:jc w:val="both"/>
        <w:rPr>
          <w:rFonts w:ascii="Soberana Sans" w:hAnsi="Soberana Sans"/>
          <w:sz w:val="18"/>
          <w:szCs w:val="18"/>
        </w:rPr>
      </w:pPr>
    </w:p>
    <w:p w:rsidR="00C94962" w:rsidRPr="00C94962" w:rsidRDefault="00C94962" w:rsidP="00C94962">
      <w:pPr>
        <w:jc w:val="both"/>
        <w:rPr>
          <w:rFonts w:ascii="Soberana Sans" w:hAnsi="Soberana Sans"/>
          <w:sz w:val="18"/>
          <w:szCs w:val="18"/>
        </w:rPr>
      </w:pPr>
      <w:r w:rsidRPr="00C94962">
        <w:rPr>
          <w:rFonts w:ascii="Soberana Sans" w:hAnsi="Soberana Sans"/>
          <w:sz w:val="18"/>
          <w:szCs w:val="18"/>
        </w:rPr>
        <w:t>c.c.p. Archivo.</w:t>
      </w:r>
    </w:p>
    <w:p w:rsidR="000C0104" w:rsidRDefault="000C0104" w:rsidP="00C94962">
      <w:pPr>
        <w:rPr>
          <w:rFonts w:ascii="Soberana Sans" w:hAnsi="Soberana Sans"/>
        </w:rPr>
      </w:pPr>
    </w:p>
    <w:p w:rsidR="00833460" w:rsidRDefault="00833460" w:rsidP="00C94962">
      <w:pPr>
        <w:rPr>
          <w:rFonts w:ascii="Soberana Sans" w:hAnsi="Soberana Sans"/>
        </w:rPr>
      </w:pPr>
    </w:p>
    <w:sectPr w:rsidR="00833460" w:rsidSect="002D1904">
      <w:headerReference w:type="default" r:id="rId8"/>
      <w:footerReference w:type="default" r:id="rId9"/>
      <w:pgSz w:w="12242" w:h="15842" w:code="1"/>
      <w:pgMar w:top="2552" w:right="1134" w:bottom="1134" w:left="1418" w:header="652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8A3" w:rsidRDefault="005808A3">
      <w:r>
        <w:separator/>
      </w:r>
    </w:p>
  </w:endnote>
  <w:endnote w:type="continuationSeparator" w:id="0">
    <w:p w:rsidR="005808A3" w:rsidRDefault="00580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8A8" w:rsidRPr="00087CC6" w:rsidRDefault="005618A8" w:rsidP="003C60F0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73737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8A3" w:rsidRDefault="005808A3">
      <w:r>
        <w:separator/>
      </w:r>
    </w:p>
  </w:footnote>
  <w:footnote w:type="continuationSeparator" w:id="0">
    <w:p w:rsidR="005808A3" w:rsidRDefault="00580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8A8" w:rsidRPr="00113590" w:rsidRDefault="005618A8" w:rsidP="00113590">
    <w:pPr>
      <w:pStyle w:val="Encabezado"/>
      <w:jc w:val="center"/>
      <w:rPr>
        <w:sz w:val="40"/>
      </w:rPr>
    </w:pPr>
    <w:r w:rsidRPr="00113590">
      <w:rPr>
        <w:noProof/>
        <w:sz w:val="40"/>
        <w:lang w:eastAsia="es-MX"/>
      </w:rPr>
      <w:drawing>
        <wp:anchor distT="0" distB="0" distL="114300" distR="114300" simplePos="0" relativeHeight="251654143" behindDoc="1" locked="0" layoutInCell="1" allowOverlap="1" wp14:anchorId="2E45C72B" wp14:editId="45F69902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30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3590" w:rsidRPr="00113590">
      <w:rPr>
        <w:sz w:val="40"/>
      </w:rPr>
      <w:t>LOGOS ACTUALES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0D3762"/>
    <w:multiLevelType w:val="hybridMultilevel"/>
    <w:tmpl w:val="EEF25D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179"/>
    <w:rsid w:val="00000F01"/>
    <w:rsid w:val="000054F4"/>
    <w:rsid w:val="0000586D"/>
    <w:rsid w:val="000135B3"/>
    <w:rsid w:val="00021431"/>
    <w:rsid w:val="00021A52"/>
    <w:rsid w:val="00023FB4"/>
    <w:rsid w:val="00026AB3"/>
    <w:rsid w:val="000449CD"/>
    <w:rsid w:val="000501B8"/>
    <w:rsid w:val="00054429"/>
    <w:rsid w:val="000601A4"/>
    <w:rsid w:val="0006063F"/>
    <w:rsid w:val="00065D1E"/>
    <w:rsid w:val="00083E85"/>
    <w:rsid w:val="00086EFD"/>
    <w:rsid w:val="00087CC6"/>
    <w:rsid w:val="000A0FBE"/>
    <w:rsid w:val="000A425E"/>
    <w:rsid w:val="000B0DFC"/>
    <w:rsid w:val="000B2120"/>
    <w:rsid w:val="000B7E90"/>
    <w:rsid w:val="000C0104"/>
    <w:rsid w:val="000C3D19"/>
    <w:rsid w:val="000C406A"/>
    <w:rsid w:val="000C58AE"/>
    <w:rsid w:val="000C7063"/>
    <w:rsid w:val="000D12FF"/>
    <w:rsid w:val="000D7302"/>
    <w:rsid w:val="000E403E"/>
    <w:rsid w:val="00105962"/>
    <w:rsid w:val="001069ED"/>
    <w:rsid w:val="00107B8B"/>
    <w:rsid w:val="00113590"/>
    <w:rsid w:val="001257A7"/>
    <w:rsid w:val="00125DAB"/>
    <w:rsid w:val="001306B6"/>
    <w:rsid w:val="00133803"/>
    <w:rsid w:val="00134A28"/>
    <w:rsid w:val="001404C1"/>
    <w:rsid w:val="001473B8"/>
    <w:rsid w:val="0015712F"/>
    <w:rsid w:val="001650C0"/>
    <w:rsid w:val="00166674"/>
    <w:rsid w:val="00171F81"/>
    <w:rsid w:val="0017221C"/>
    <w:rsid w:val="0017498D"/>
    <w:rsid w:val="00182ED5"/>
    <w:rsid w:val="001835E3"/>
    <w:rsid w:val="00192269"/>
    <w:rsid w:val="0019278E"/>
    <w:rsid w:val="001A7756"/>
    <w:rsid w:val="001D3C35"/>
    <w:rsid w:val="001E6980"/>
    <w:rsid w:val="00221969"/>
    <w:rsid w:val="00242EBE"/>
    <w:rsid w:val="00250918"/>
    <w:rsid w:val="00262E31"/>
    <w:rsid w:val="00273CF0"/>
    <w:rsid w:val="00290209"/>
    <w:rsid w:val="0029436F"/>
    <w:rsid w:val="00294F9B"/>
    <w:rsid w:val="00294FB0"/>
    <w:rsid w:val="002B3BC1"/>
    <w:rsid w:val="002B430E"/>
    <w:rsid w:val="002B77FE"/>
    <w:rsid w:val="002C3D27"/>
    <w:rsid w:val="002C58CD"/>
    <w:rsid w:val="002D1904"/>
    <w:rsid w:val="002D2E98"/>
    <w:rsid w:val="002E19BE"/>
    <w:rsid w:val="002E255E"/>
    <w:rsid w:val="002E6B4E"/>
    <w:rsid w:val="002E6E57"/>
    <w:rsid w:val="002F2706"/>
    <w:rsid w:val="00302696"/>
    <w:rsid w:val="00307A77"/>
    <w:rsid w:val="00316707"/>
    <w:rsid w:val="003217FE"/>
    <w:rsid w:val="0032510B"/>
    <w:rsid w:val="003353FC"/>
    <w:rsid w:val="00344F91"/>
    <w:rsid w:val="003469F6"/>
    <w:rsid w:val="00346EF0"/>
    <w:rsid w:val="00353002"/>
    <w:rsid w:val="00356EF8"/>
    <w:rsid w:val="00363770"/>
    <w:rsid w:val="003652B8"/>
    <w:rsid w:val="0037423F"/>
    <w:rsid w:val="00377D49"/>
    <w:rsid w:val="00397322"/>
    <w:rsid w:val="003A00F3"/>
    <w:rsid w:val="003A2351"/>
    <w:rsid w:val="003A31EA"/>
    <w:rsid w:val="003B347A"/>
    <w:rsid w:val="003B35F9"/>
    <w:rsid w:val="003B4A33"/>
    <w:rsid w:val="003B7FBD"/>
    <w:rsid w:val="003C3C82"/>
    <w:rsid w:val="003C60F0"/>
    <w:rsid w:val="003C7F5A"/>
    <w:rsid w:val="003E14AD"/>
    <w:rsid w:val="00407CB7"/>
    <w:rsid w:val="004128A5"/>
    <w:rsid w:val="0041406E"/>
    <w:rsid w:val="004155D1"/>
    <w:rsid w:val="0043015D"/>
    <w:rsid w:val="0044461E"/>
    <w:rsid w:val="00445040"/>
    <w:rsid w:val="004465D1"/>
    <w:rsid w:val="00457687"/>
    <w:rsid w:val="004611E9"/>
    <w:rsid w:val="00465B93"/>
    <w:rsid w:val="00466D32"/>
    <w:rsid w:val="00472B8B"/>
    <w:rsid w:val="004754B0"/>
    <w:rsid w:val="00484F1A"/>
    <w:rsid w:val="004852B4"/>
    <w:rsid w:val="004855F1"/>
    <w:rsid w:val="00492C98"/>
    <w:rsid w:val="004A6537"/>
    <w:rsid w:val="004C4007"/>
    <w:rsid w:val="004D0D97"/>
    <w:rsid w:val="004D2A6E"/>
    <w:rsid w:val="004D795A"/>
    <w:rsid w:val="004F14D6"/>
    <w:rsid w:val="004F1A71"/>
    <w:rsid w:val="004F5C91"/>
    <w:rsid w:val="00514CF9"/>
    <w:rsid w:val="00527AED"/>
    <w:rsid w:val="00533C26"/>
    <w:rsid w:val="0054739B"/>
    <w:rsid w:val="005501E5"/>
    <w:rsid w:val="005609BD"/>
    <w:rsid w:val="005618A8"/>
    <w:rsid w:val="005636B8"/>
    <w:rsid w:val="00564AA1"/>
    <w:rsid w:val="005720C6"/>
    <w:rsid w:val="00576550"/>
    <w:rsid w:val="005800FB"/>
    <w:rsid w:val="005808A3"/>
    <w:rsid w:val="00591C7D"/>
    <w:rsid w:val="005A1088"/>
    <w:rsid w:val="005A1D52"/>
    <w:rsid w:val="005A6C27"/>
    <w:rsid w:val="005B4EBC"/>
    <w:rsid w:val="005C1A68"/>
    <w:rsid w:val="005C4E8F"/>
    <w:rsid w:val="005C6EE7"/>
    <w:rsid w:val="005D06E5"/>
    <w:rsid w:val="005D2774"/>
    <w:rsid w:val="005D5CE6"/>
    <w:rsid w:val="005F3664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57398"/>
    <w:rsid w:val="00663228"/>
    <w:rsid w:val="006636FA"/>
    <w:rsid w:val="006675AC"/>
    <w:rsid w:val="00671060"/>
    <w:rsid w:val="0068056B"/>
    <w:rsid w:val="00691115"/>
    <w:rsid w:val="0069269B"/>
    <w:rsid w:val="006A1785"/>
    <w:rsid w:val="006B47A8"/>
    <w:rsid w:val="006B5C55"/>
    <w:rsid w:val="006C110C"/>
    <w:rsid w:val="006D0BCA"/>
    <w:rsid w:val="006F7062"/>
    <w:rsid w:val="00700FCD"/>
    <w:rsid w:val="0070730A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4503E"/>
    <w:rsid w:val="00747DF6"/>
    <w:rsid w:val="00751258"/>
    <w:rsid w:val="0075235C"/>
    <w:rsid w:val="007527C4"/>
    <w:rsid w:val="007529BB"/>
    <w:rsid w:val="00762139"/>
    <w:rsid w:val="00773D7C"/>
    <w:rsid w:val="007856E5"/>
    <w:rsid w:val="007908FA"/>
    <w:rsid w:val="007911DE"/>
    <w:rsid w:val="007A031B"/>
    <w:rsid w:val="007A1CB3"/>
    <w:rsid w:val="007A67EA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33460"/>
    <w:rsid w:val="008341C4"/>
    <w:rsid w:val="008355EF"/>
    <w:rsid w:val="00835FC6"/>
    <w:rsid w:val="0085034D"/>
    <w:rsid w:val="00874FE0"/>
    <w:rsid w:val="008752F5"/>
    <w:rsid w:val="00882D0A"/>
    <w:rsid w:val="00883EA8"/>
    <w:rsid w:val="008A352D"/>
    <w:rsid w:val="008A4B98"/>
    <w:rsid w:val="008A7529"/>
    <w:rsid w:val="008A75A4"/>
    <w:rsid w:val="008B3C5C"/>
    <w:rsid w:val="008B5C6E"/>
    <w:rsid w:val="008E51C5"/>
    <w:rsid w:val="008E55F1"/>
    <w:rsid w:val="008F062D"/>
    <w:rsid w:val="008F5FCA"/>
    <w:rsid w:val="00913194"/>
    <w:rsid w:val="009352F5"/>
    <w:rsid w:val="00940B8A"/>
    <w:rsid w:val="00944884"/>
    <w:rsid w:val="00945EB6"/>
    <w:rsid w:val="00951543"/>
    <w:rsid w:val="00951C98"/>
    <w:rsid w:val="0095233D"/>
    <w:rsid w:val="00954ECF"/>
    <w:rsid w:val="00955FE2"/>
    <w:rsid w:val="0096676A"/>
    <w:rsid w:val="00970299"/>
    <w:rsid w:val="009713D3"/>
    <w:rsid w:val="009767F0"/>
    <w:rsid w:val="009771E3"/>
    <w:rsid w:val="00980BC2"/>
    <w:rsid w:val="009848B2"/>
    <w:rsid w:val="009916C6"/>
    <w:rsid w:val="00995327"/>
    <w:rsid w:val="00995C3F"/>
    <w:rsid w:val="009B31FB"/>
    <w:rsid w:val="009B4C1D"/>
    <w:rsid w:val="009B65C3"/>
    <w:rsid w:val="009C17DB"/>
    <w:rsid w:val="009C74A2"/>
    <w:rsid w:val="009E7782"/>
    <w:rsid w:val="009F559E"/>
    <w:rsid w:val="009F7C56"/>
    <w:rsid w:val="00A00EB4"/>
    <w:rsid w:val="00A04CD2"/>
    <w:rsid w:val="00A11000"/>
    <w:rsid w:val="00A12914"/>
    <w:rsid w:val="00A135D8"/>
    <w:rsid w:val="00A13CFD"/>
    <w:rsid w:val="00A23EB5"/>
    <w:rsid w:val="00A25D3F"/>
    <w:rsid w:val="00A310D2"/>
    <w:rsid w:val="00A312AC"/>
    <w:rsid w:val="00A44E22"/>
    <w:rsid w:val="00A45FDE"/>
    <w:rsid w:val="00A540E8"/>
    <w:rsid w:val="00A560EC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C7A8A"/>
    <w:rsid w:val="00AD0B1A"/>
    <w:rsid w:val="00AE0A65"/>
    <w:rsid w:val="00AE35F5"/>
    <w:rsid w:val="00AF4B31"/>
    <w:rsid w:val="00AF614C"/>
    <w:rsid w:val="00B0198C"/>
    <w:rsid w:val="00B0366F"/>
    <w:rsid w:val="00B0677D"/>
    <w:rsid w:val="00B21C66"/>
    <w:rsid w:val="00B23E2A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A6F0D"/>
    <w:rsid w:val="00BA7AE5"/>
    <w:rsid w:val="00BB56F0"/>
    <w:rsid w:val="00BC0BB1"/>
    <w:rsid w:val="00BC3377"/>
    <w:rsid w:val="00BD2295"/>
    <w:rsid w:val="00BD3000"/>
    <w:rsid w:val="00BD5780"/>
    <w:rsid w:val="00BE6FA2"/>
    <w:rsid w:val="00BF6058"/>
    <w:rsid w:val="00C00380"/>
    <w:rsid w:val="00C0300C"/>
    <w:rsid w:val="00C05DFD"/>
    <w:rsid w:val="00C14C23"/>
    <w:rsid w:val="00C249D1"/>
    <w:rsid w:val="00C268BA"/>
    <w:rsid w:val="00C2724F"/>
    <w:rsid w:val="00C30202"/>
    <w:rsid w:val="00C314D5"/>
    <w:rsid w:val="00C33253"/>
    <w:rsid w:val="00C36B48"/>
    <w:rsid w:val="00C4626D"/>
    <w:rsid w:val="00C516FA"/>
    <w:rsid w:val="00C51AF9"/>
    <w:rsid w:val="00C63AA4"/>
    <w:rsid w:val="00C652D7"/>
    <w:rsid w:val="00C738BA"/>
    <w:rsid w:val="00C74679"/>
    <w:rsid w:val="00C815F0"/>
    <w:rsid w:val="00C8282F"/>
    <w:rsid w:val="00C8504A"/>
    <w:rsid w:val="00C86743"/>
    <w:rsid w:val="00C94962"/>
    <w:rsid w:val="00C965A5"/>
    <w:rsid w:val="00C96664"/>
    <w:rsid w:val="00CA2B08"/>
    <w:rsid w:val="00CA5850"/>
    <w:rsid w:val="00CA6B63"/>
    <w:rsid w:val="00CB1B6B"/>
    <w:rsid w:val="00CB39BB"/>
    <w:rsid w:val="00CB7E59"/>
    <w:rsid w:val="00CC549B"/>
    <w:rsid w:val="00CC6487"/>
    <w:rsid w:val="00CD6B3A"/>
    <w:rsid w:val="00CD6E7D"/>
    <w:rsid w:val="00CE1344"/>
    <w:rsid w:val="00CE2338"/>
    <w:rsid w:val="00CE7179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5AD8"/>
    <w:rsid w:val="00D4100C"/>
    <w:rsid w:val="00D5642A"/>
    <w:rsid w:val="00D5662D"/>
    <w:rsid w:val="00D626B1"/>
    <w:rsid w:val="00D72A47"/>
    <w:rsid w:val="00D94420"/>
    <w:rsid w:val="00DA39F0"/>
    <w:rsid w:val="00DA7C06"/>
    <w:rsid w:val="00DB00C7"/>
    <w:rsid w:val="00DB0416"/>
    <w:rsid w:val="00DB3BFA"/>
    <w:rsid w:val="00DB51E1"/>
    <w:rsid w:val="00DB55F0"/>
    <w:rsid w:val="00DB6708"/>
    <w:rsid w:val="00DB6D73"/>
    <w:rsid w:val="00DC3EAB"/>
    <w:rsid w:val="00DC5341"/>
    <w:rsid w:val="00DC788E"/>
    <w:rsid w:val="00DD031E"/>
    <w:rsid w:val="00DD04EC"/>
    <w:rsid w:val="00DE10B8"/>
    <w:rsid w:val="00DF4FEA"/>
    <w:rsid w:val="00E00249"/>
    <w:rsid w:val="00E021D9"/>
    <w:rsid w:val="00E034C3"/>
    <w:rsid w:val="00E05982"/>
    <w:rsid w:val="00E10B21"/>
    <w:rsid w:val="00E23AD3"/>
    <w:rsid w:val="00E2752C"/>
    <w:rsid w:val="00E355CD"/>
    <w:rsid w:val="00E42BC3"/>
    <w:rsid w:val="00E451E2"/>
    <w:rsid w:val="00E56F14"/>
    <w:rsid w:val="00E60E11"/>
    <w:rsid w:val="00E80DFD"/>
    <w:rsid w:val="00E85B6B"/>
    <w:rsid w:val="00E86E3E"/>
    <w:rsid w:val="00E90282"/>
    <w:rsid w:val="00E90935"/>
    <w:rsid w:val="00E91603"/>
    <w:rsid w:val="00EA7100"/>
    <w:rsid w:val="00EB0B5B"/>
    <w:rsid w:val="00EB0D0A"/>
    <w:rsid w:val="00EC799F"/>
    <w:rsid w:val="00EE7F68"/>
    <w:rsid w:val="00EF1C26"/>
    <w:rsid w:val="00EF3365"/>
    <w:rsid w:val="00EF6EAC"/>
    <w:rsid w:val="00F02761"/>
    <w:rsid w:val="00F042A1"/>
    <w:rsid w:val="00F05DBB"/>
    <w:rsid w:val="00F071DF"/>
    <w:rsid w:val="00F07AA5"/>
    <w:rsid w:val="00F14736"/>
    <w:rsid w:val="00F14A82"/>
    <w:rsid w:val="00F223E9"/>
    <w:rsid w:val="00F322CF"/>
    <w:rsid w:val="00F35919"/>
    <w:rsid w:val="00F453DE"/>
    <w:rsid w:val="00F524F9"/>
    <w:rsid w:val="00F5673B"/>
    <w:rsid w:val="00F60916"/>
    <w:rsid w:val="00F621E4"/>
    <w:rsid w:val="00F6325F"/>
    <w:rsid w:val="00F66333"/>
    <w:rsid w:val="00F72470"/>
    <w:rsid w:val="00F81505"/>
    <w:rsid w:val="00F85BE0"/>
    <w:rsid w:val="00F8711F"/>
    <w:rsid w:val="00F93141"/>
    <w:rsid w:val="00F95C22"/>
    <w:rsid w:val="00FA3C02"/>
    <w:rsid w:val="00FA403F"/>
    <w:rsid w:val="00FA4A87"/>
    <w:rsid w:val="00FA652C"/>
    <w:rsid w:val="00FA7C42"/>
    <w:rsid w:val="00FB4956"/>
    <w:rsid w:val="00FC14AB"/>
    <w:rsid w:val="00FC4C7B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EBACD9D-F5B9-446D-90F9-46761E80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2B77FE"/>
    <w:pPr>
      <w:keepNext/>
      <w:jc w:val="center"/>
      <w:outlineLvl w:val="1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C4C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55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semiHidden/>
    <w:rsid w:val="002B77FE"/>
    <w:rPr>
      <w:b/>
      <w:bCs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Mis%20documentos\GISELA\Nuevo%20oficio%20(1)\Propuesta%20oficio%20itsa%20MARZO%202015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0524A-E87F-4B97-B484-3144BEF88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Propuesta oficio itsa MARZO 2015</Template>
  <TotalTime>83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909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gisela</cp:lastModifiedBy>
  <cp:revision>11</cp:revision>
  <cp:lastPrinted>2015-09-21T21:30:00Z</cp:lastPrinted>
  <dcterms:created xsi:type="dcterms:W3CDTF">2016-09-05T18:54:00Z</dcterms:created>
  <dcterms:modified xsi:type="dcterms:W3CDTF">2017-09-13T18:01:00Z</dcterms:modified>
</cp:coreProperties>
</file>